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DF3CC4" w14:textId="6C3389B5" w:rsidR="001477C2" w:rsidRPr="00657994" w:rsidRDefault="001477C2" w:rsidP="00657994">
      <w:pPr>
        <w:ind w:firstLine="0"/>
        <w:contextualSpacing/>
        <w:jc w:val="center"/>
        <w:rPr>
          <w:rFonts w:ascii="Times New Roman" w:hAnsi="Times New Roman"/>
          <w:bCs w:val="0"/>
          <w:color w:val="000000" w:themeColor="text1"/>
          <w:spacing w:val="-6"/>
          <w:sz w:val="24"/>
        </w:rPr>
      </w:pPr>
      <w:r w:rsidRPr="00657994">
        <w:rPr>
          <w:rFonts w:ascii="Times New Roman" w:hAnsi="Times New Roman"/>
          <w:bCs w:val="0"/>
          <w:color w:val="000000" w:themeColor="text1"/>
          <w:spacing w:val="-6"/>
          <w:sz w:val="24"/>
        </w:rPr>
        <w:t>Week 4 Discussion 2</w:t>
      </w:r>
    </w:p>
    <w:p w14:paraId="2D2B0EDC" w14:textId="77777777" w:rsidR="001477C2" w:rsidRPr="00FA40DC" w:rsidRDefault="001477C2" w:rsidP="001477C2">
      <w:pPr>
        <w:contextualSpacing/>
        <w:rPr>
          <w:rFonts w:ascii="Times New Roman" w:hAnsi="Times New Roman"/>
          <w:sz w:val="24"/>
        </w:rPr>
      </w:pPr>
      <w:r w:rsidRPr="00FA40DC">
        <w:rPr>
          <w:rFonts w:ascii="Times New Roman" w:hAnsi="Times New Roman"/>
          <w:color w:val="000000" w:themeColor="text1"/>
          <w:sz w:val="24"/>
        </w:rPr>
        <w:t xml:space="preserve">As a small business-minded person who would like to expand my business, I run a small logistics company, and I am looking forward to expanding my company exporting and importing level. There several ways in which I would use to expand my company, including getting a loan, inviting investors, and applying for grants to cater to the additional running cost at the expansion period. I would so by going through available programs such as the </w:t>
      </w:r>
      <w:r w:rsidRPr="00FA40DC">
        <w:rPr>
          <w:rFonts w:ascii="Times New Roman" w:hAnsi="Times New Roman"/>
          <w:sz w:val="24"/>
        </w:rPr>
        <w:t>Business Development program, which would equip me with mentorship, education, and financial assistance. This program would then enable me to be eligible for certain grants.</w:t>
      </w:r>
    </w:p>
    <w:p w14:paraId="67E5E61C" w14:textId="0752B285" w:rsidR="001477C2" w:rsidRPr="00FA40DC" w:rsidRDefault="001477C2" w:rsidP="001477C2">
      <w:pPr>
        <w:contextualSpacing/>
        <w:rPr>
          <w:rFonts w:ascii="Times New Roman" w:hAnsi="Times New Roman"/>
          <w:sz w:val="24"/>
        </w:rPr>
      </w:pPr>
      <w:r w:rsidRPr="00FA40DC">
        <w:rPr>
          <w:rFonts w:ascii="Times New Roman" w:hAnsi="Times New Roman"/>
          <w:sz w:val="24"/>
        </w:rPr>
        <w:t>One the grant that I would qualify for is the State Trade Expansion Program whose purpose is to invite proposals for funding from eligible entities interested in assisting eligible small business to increase the number of such firms that does exportation business. Two, Veterans Business Outreach Centers, which is an agreement that avails quality counseling assistance and training events, to transforming service personnel and spouses of veterans, veteran and service-disabled small business owners and entrepreneurs</w:t>
      </w:r>
      <w:r>
        <w:rPr>
          <w:rFonts w:ascii="Times New Roman" w:hAnsi="Times New Roman"/>
          <w:sz w:val="24"/>
        </w:rPr>
        <w:fldChar w:fldCharType="begin"/>
      </w:r>
      <w:r>
        <w:rPr>
          <w:rFonts w:ascii="Times New Roman" w:hAnsi="Times New Roman"/>
          <w:sz w:val="24"/>
        </w:rPr>
        <w:instrText xml:space="preserve"> ADDIN ZOTERO_ITEM CSL_CITATION {"citationID":"oIk1fk75","properties":{"formattedCitation":"(Gitman et al., 2018)","plainCitation":"(Gitman et al., 2018)","noteIndex":0},"citationItems":[{"id":63,"uris":["http://zotero.org/users/6263337/items/HF8ER482"],"uri":["http://zotero.org/users/6263337/items/HF8ER482"],"itemData":{"id":63,"type":"chapter","container-title":"Introduction to Business","language":"en","publisher":"OpenStax Introduction to Business","source":"opentextbc.ca","title":"The Small Business Administration","URL":"https://opentextbc.ca/businessopenstax/chapter/the-small-business-administration/","author":[{"family":"Gitman","given":"Lawrence J."},{"family":"McDaniel","given":"Carl"},{"family":"Shah","given":"Amit"},{"family":"Reece","given":"Monique"},{"family":"Koffel","given":"Linda"},{"family":"Talsma","given":"Bethann"},{"family":"Hyatt","given":"James C."}],"accessed":{"date-parts":[["2020",2,2]]},"issued":{"date-parts":[["2018",9,18]]}}}],"schema":"https://github.com/citation-style-language/schema/raw/master/csl-citation.json"} </w:instrText>
      </w:r>
      <w:r>
        <w:rPr>
          <w:rFonts w:ascii="Times New Roman" w:hAnsi="Times New Roman"/>
          <w:sz w:val="24"/>
        </w:rPr>
        <w:fldChar w:fldCharType="separate"/>
      </w:r>
      <w:r w:rsidRPr="001477C2">
        <w:rPr>
          <w:rFonts w:ascii="Times New Roman" w:hAnsi="Times New Roman"/>
          <w:sz w:val="24"/>
        </w:rPr>
        <w:t>(Gitman et al., 2018)</w:t>
      </w:r>
      <w:r>
        <w:rPr>
          <w:rFonts w:ascii="Times New Roman" w:hAnsi="Times New Roman"/>
          <w:sz w:val="24"/>
        </w:rPr>
        <w:fldChar w:fldCharType="end"/>
      </w:r>
      <w:r w:rsidRPr="00FA40DC">
        <w:rPr>
          <w:rFonts w:ascii="Times New Roman" w:hAnsi="Times New Roman"/>
          <w:sz w:val="24"/>
        </w:rPr>
        <w:t>. Veterans Business Outreach Centers also assists the clients in assessing entrepreneurial needs by identifying and analyzing the strengths and weaknesses of a client business plan to increase the probability of success.</w:t>
      </w:r>
    </w:p>
    <w:p w14:paraId="79B9B85B" w14:textId="77777777" w:rsidR="001477C2" w:rsidRPr="00FA40DC" w:rsidRDefault="001477C2" w:rsidP="001477C2">
      <w:pPr>
        <w:contextualSpacing/>
        <w:rPr>
          <w:rFonts w:ascii="Times New Roman" w:hAnsi="Times New Roman"/>
          <w:sz w:val="24"/>
        </w:rPr>
      </w:pPr>
      <w:r w:rsidRPr="00FA40DC">
        <w:rPr>
          <w:rFonts w:ascii="Times New Roman" w:hAnsi="Times New Roman"/>
          <w:sz w:val="24"/>
        </w:rPr>
        <w:t>Three, Management</w:t>
      </w:r>
      <w:r>
        <w:rPr>
          <w:rFonts w:ascii="Times New Roman" w:hAnsi="Times New Roman"/>
          <w:sz w:val="24"/>
        </w:rPr>
        <w:t>,</w:t>
      </w:r>
      <w:r w:rsidRPr="00FA40DC">
        <w:rPr>
          <w:rFonts w:ascii="Times New Roman" w:hAnsi="Times New Roman"/>
          <w:sz w:val="24"/>
        </w:rPr>
        <w:t xml:space="preserve"> and Technical Assistance Services is another grant I would be eligible. It is a funding opportunity for capable small businesses by firms interested to offer management and technical assistance to eligible small businesses. These three grants would help me elevate my business and turn it </w:t>
      </w:r>
      <w:r>
        <w:rPr>
          <w:rFonts w:ascii="Times New Roman" w:hAnsi="Times New Roman"/>
          <w:sz w:val="24"/>
        </w:rPr>
        <w:t>in</w:t>
      </w:r>
      <w:r w:rsidRPr="00FA40DC">
        <w:rPr>
          <w:rFonts w:ascii="Times New Roman" w:hAnsi="Times New Roman"/>
          <w:sz w:val="24"/>
        </w:rPr>
        <w:t xml:space="preserve">to a more profitable </w:t>
      </w:r>
      <w:r>
        <w:rPr>
          <w:rFonts w:ascii="Times New Roman" w:hAnsi="Times New Roman"/>
          <w:sz w:val="24"/>
        </w:rPr>
        <w:t>business</w:t>
      </w:r>
      <w:r w:rsidRPr="00FA40DC">
        <w:rPr>
          <w:rFonts w:ascii="Times New Roman" w:hAnsi="Times New Roman"/>
          <w:sz w:val="24"/>
        </w:rPr>
        <w:t>.</w:t>
      </w:r>
    </w:p>
    <w:p w14:paraId="64E26262" w14:textId="77777777" w:rsidR="001477C2" w:rsidRPr="00FA40DC" w:rsidRDefault="001477C2" w:rsidP="001477C2">
      <w:pPr>
        <w:contextualSpacing/>
        <w:rPr>
          <w:rFonts w:ascii="Times New Roman" w:hAnsi="Times New Roman"/>
          <w:sz w:val="24"/>
        </w:rPr>
      </w:pPr>
      <w:r w:rsidRPr="00FA40DC">
        <w:rPr>
          <w:rFonts w:ascii="Times New Roman" w:hAnsi="Times New Roman"/>
          <w:sz w:val="24"/>
        </w:rPr>
        <w:t>Lastly, for the business expansion to succeed, a well solid business plan is required, and I would use the following steps in developing my business plan.</w:t>
      </w:r>
    </w:p>
    <w:p w14:paraId="5BE53605" w14:textId="77777777" w:rsidR="001477C2" w:rsidRPr="00FA40DC" w:rsidRDefault="001477C2" w:rsidP="001477C2">
      <w:pPr>
        <w:pStyle w:val="ListParagraph"/>
        <w:numPr>
          <w:ilvl w:val="0"/>
          <w:numId w:val="15"/>
        </w:numPr>
        <w:rPr>
          <w:rFonts w:ascii="Times New Roman" w:hAnsi="Times New Roman"/>
          <w:sz w:val="24"/>
        </w:rPr>
      </w:pPr>
      <w:r w:rsidRPr="00FA40DC">
        <w:rPr>
          <w:rFonts w:ascii="Times New Roman" w:hAnsi="Times New Roman"/>
          <w:sz w:val="24"/>
        </w:rPr>
        <w:lastRenderedPageBreak/>
        <w:t>Define the exact reason for expanding</w:t>
      </w:r>
    </w:p>
    <w:p w14:paraId="035657A7" w14:textId="77777777" w:rsidR="001477C2" w:rsidRPr="00FA40DC" w:rsidRDefault="001477C2" w:rsidP="001477C2">
      <w:pPr>
        <w:pStyle w:val="ListParagraph"/>
        <w:numPr>
          <w:ilvl w:val="0"/>
          <w:numId w:val="15"/>
        </w:numPr>
        <w:rPr>
          <w:rFonts w:ascii="Times New Roman" w:hAnsi="Times New Roman"/>
          <w:sz w:val="24"/>
        </w:rPr>
      </w:pPr>
      <w:r w:rsidRPr="00FA40DC">
        <w:rPr>
          <w:rFonts w:ascii="Times New Roman" w:hAnsi="Times New Roman"/>
          <w:sz w:val="24"/>
        </w:rPr>
        <w:t>Research and analyze the new location</w:t>
      </w:r>
    </w:p>
    <w:p w14:paraId="226D627C" w14:textId="77777777" w:rsidR="001477C2" w:rsidRPr="00FA40DC" w:rsidRDefault="001477C2" w:rsidP="001477C2">
      <w:pPr>
        <w:pStyle w:val="ListParagraph"/>
        <w:numPr>
          <w:ilvl w:val="0"/>
          <w:numId w:val="15"/>
        </w:numPr>
        <w:rPr>
          <w:rFonts w:ascii="Times New Roman" w:hAnsi="Times New Roman"/>
          <w:sz w:val="24"/>
        </w:rPr>
      </w:pPr>
      <w:r w:rsidRPr="00FA40DC">
        <w:rPr>
          <w:rFonts w:ascii="Times New Roman" w:hAnsi="Times New Roman"/>
          <w:sz w:val="24"/>
        </w:rPr>
        <w:t>Research on local laws and regulations</w:t>
      </w:r>
    </w:p>
    <w:p w14:paraId="5967E718" w14:textId="77777777" w:rsidR="001477C2" w:rsidRPr="00FA40DC" w:rsidRDefault="001477C2" w:rsidP="001477C2">
      <w:pPr>
        <w:pStyle w:val="ListParagraph"/>
        <w:numPr>
          <w:ilvl w:val="0"/>
          <w:numId w:val="15"/>
        </w:numPr>
        <w:rPr>
          <w:rFonts w:ascii="Times New Roman" w:hAnsi="Times New Roman"/>
          <w:sz w:val="24"/>
        </w:rPr>
      </w:pPr>
      <w:r w:rsidRPr="00FA40DC">
        <w:rPr>
          <w:rFonts w:ascii="Times New Roman" w:hAnsi="Times New Roman"/>
          <w:sz w:val="24"/>
        </w:rPr>
        <w:t>Write a business expansion plan</w:t>
      </w:r>
    </w:p>
    <w:p w14:paraId="02195877" w14:textId="77777777" w:rsidR="001477C2" w:rsidRPr="00FA40DC" w:rsidRDefault="001477C2" w:rsidP="001477C2">
      <w:pPr>
        <w:pStyle w:val="ListParagraph"/>
        <w:numPr>
          <w:ilvl w:val="0"/>
          <w:numId w:val="15"/>
        </w:numPr>
        <w:rPr>
          <w:rFonts w:ascii="Times New Roman" w:hAnsi="Times New Roman"/>
          <w:sz w:val="24"/>
        </w:rPr>
      </w:pPr>
      <w:r w:rsidRPr="00FA40DC">
        <w:rPr>
          <w:rFonts w:ascii="Times New Roman" w:hAnsi="Times New Roman"/>
          <w:sz w:val="24"/>
        </w:rPr>
        <w:t>Raise funds for business expansion</w:t>
      </w:r>
    </w:p>
    <w:p w14:paraId="2163916B" w14:textId="77777777" w:rsidR="001477C2" w:rsidRPr="00FA40DC" w:rsidRDefault="001477C2" w:rsidP="001477C2">
      <w:pPr>
        <w:pStyle w:val="ListParagraph"/>
        <w:numPr>
          <w:ilvl w:val="0"/>
          <w:numId w:val="15"/>
        </w:numPr>
        <w:rPr>
          <w:rFonts w:ascii="Times New Roman" w:hAnsi="Times New Roman"/>
          <w:sz w:val="24"/>
        </w:rPr>
      </w:pPr>
      <w:r w:rsidRPr="00FA40DC">
        <w:rPr>
          <w:rFonts w:ascii="Times New Roman" w:hAnsi="Times New Roman"/>
          <w:sz w:val="24"/>
        </w:rPr>
        <w:t>Recruit local staff</w:t>
      </w:r>
    </w:p>
    <w:p w14:paraId="03CE7498" w14:textId="77777777" w:rsidR="001477C2" w:rsidRPr="00FA40DC" w:rsidRDefault="001477C2" w:rsidP="001477C2">
      <w:pPr>
        <w:pStyle w:val="ListParagraph"/>
        <w:numPr>
          <w:ilvl w:val="0"/>
          <w:numId w:val="15"/>
        </w:numPr>
        <w:rPr>
          <w:rFonts w:ascii="Times New Roman" w:hAnsi="Times New Roman"/>
          <w:sz w:val="24"/>
        </w:rPr>
      </w:pPr>
      <w:r w:rsidRPr="00FA40DC">
        <w:rPr>
          <w:rFonts w:ascii="Times New Roman" w:hAnsi="Times New Roman"/>
          <w:sz w:val="24"/>
        </w:rPr>
        <w:t>Network with local business peers</w:t>
      </w:r>
    </w:p>
    <w:p w14:paraId="2E265600" w14:textId="278F75E6" w:rsidR="00E94641" w:rsidRDefault="00E94641"/>
    <w:p w14:paraId="45AAC79B" w14:textId="43B850FC" w:rsidR="001477C2" w:rsidRDefault="001477C2"/>
    <w:p w14:paraId="1107BEEC" w14:textId="7134225F" w:rsidR="001477C2" w:rsidRDefault="001477C2"/>
    <w:p w14:paraId="78179104" w14:textId="3B23460E" w:rsidR="001477C2" w:rsidRDefault="001477C2"/>
    <w:p w14:paraId="53436DD0" w14:textId="5CD89F86" w:rsidR="001477C2" w:rsidRDefault="001477C2"/>
    <w:p w14:paraId="7D6CC526" w14:textId="50D42B1B" w:rsidR="001477C2" w:rsidRDefault="001477C2"/>
    <w:p w14:paraId="76867EA6" w14:textId="20B5B053" w:rsidR="001477C2" w:rsidRDefault="001477C2"/>
    <w:p w14:paraId="753A2A1B" w14:textId="536E325D" w:rsidR="001477C2" w:rsidRDefault="001477C2"/>
    <w:p w14:paraId="458EEAA2" w14:textId="16CC2252" w:rsidR="001477C2" w:rsidRDefault="001477C2"/>
    <w:p w14:paraId="304D529F" w14:textId="21676565" w:rsidR="001477C2" w:rsidRDefault="001477C2"/>
    <w:p w14:paraId="16A9A00C" w14:textId="046DA35C" w:rsidR="001477C2" w:rsidRDefault="001477C2"/>
    <w:p w14:paraId="7D20C055" w14:textId="6C7F7AC2" w:rsidR="001477C2" w:rsidRDefault="001477C2"/>
    <w:p w14:paraId="7195444F" w14:textId="066A70D5" w:rsidR="001477C2" w:rsidRDefault="001477C2"/>
    <w:p w14:paraId="3C773EAC" w14:textId="45AC152A" w:rsidR="001477C2" w:rsidRDefault="001477C2"/>
    <w:p w14:paraId="75B4CD70" w14:textId="343A3215" w:rsidR="001477C2" w:rsidRDefault="001477C2"/>
    <w:p w14:paraId="37A014CA" w14:textId="134A55F6" w:rsidR="001477C2" w:rsidRDefault="001477C2"/>
    <w:p w14:paraId="25D08A45" w14:textId="4C5552FB" w:rsidR="001477C2" w:rsidRDefault="001477C2"/>
    <w:p w14:paraId="0009666A" w14:textId="77777777" w:rsidR="00657994" w:rsidRDefault="00657994" w:rsidP="00657994">
      <w:pPr>
        <w:ind w:firstLine="0"/>
      </w:pPr>
    </w:p>
    <w:p w14:paraId="4C8FECB6" w14:textId="03AAACE7" w:rsidR="001477C2" w:rsidRPr="00657994" w:rsidRDefault="001477C2" w:rsidP="00657994">
      <w:pPr>
        <w:ind w:firstLine="0"/>
        <w:jc w:val="center"/>
        <w:rPr>
          <w:bCs w:val="0"/>
          <w:sz w:val="24"/>
        </w:rPr>
      </w:pPr>
      <w:r w:rsidRPr="00657994">
        <w:rPr>
          <w:bCs w:val="0"/>
          <w:sz w:val="24"/>
        </w:rPr>
        <w:lastRenderedPageBreak/>
        <w:t>Reference</w:t>
      </w:r>
      <w:r w:rsidR="00657994" w:rsidRPr="00657994">
        <w:rPr>
          <w:bCs w:val="0"/>
          <w:sz w:val="24"/>
        </w:rPr>
        <w:t>s</w:t>
      </w:r>
    </w:p>
    <w:p w14:paraId="20F0D5D9" w14:textId="3B988CA5" w:rsidR="001477C2" w:rsidRPr="001477C2" w:rsidRDefault="001477C2" w:rsidP="001477C2">
      <w:pPr>
        <w:ind w:left="720" w:hanging="720"/>
        <w:rPr>
          <w:sz w:val="24"/>
        </w:rPr>
      </w:pPr>
      <w:proofErr w:type="spellStart"/>
      <w:proofErr w:type="gramStart"/>
      <w:r w:rsidRPr="001477C2">
        <w:rPr>
          <w:sz w:val="24"/>
        </w:rPr>
        <w:t>Gitman</w:t>
      </w:r>
      <w:proofErr w:type="spellEnd"/>
      <w:r w:rsidRPr="001477C2">
        <w:rPr>
          <w:sz w:val="24"/>
        </w:rPr>
        <w:t xml:space="preserve">, L. J., McDaniel, C., Shah, A., Reece, M., </w:t>
      </w:r>
      <w:proofErr w:type="spellStart"/>
      <w:r w:rsidRPr="001477C2">
        <w:rPr>
          <w:sz w:val="24"/>
        </w:rPr>
        <w:t>Koffel</w:t>
      </w:r>
      <w:proofErr w:type="spellEnd"/>
      <w:r w:rsidRPr="001477C2">
        <w:rPr>
          <w:sz w:val="24"/>
        </w:rPr>
        <w:t xml:space="preserve">, L., </w:t>
      </w:r>
      <w:proofErr w:type="spellStart"/>
      <w:r w:rsidRPr="001477C2">
        <w:rPr>
          <w:sz w:val="24"/>
        </w:rPr>
        <w:t>Talsma</w:t>
      </w:r>
      <w:proofErr w:type="spellEnd"/>
      <w:r w:rsidRPr="001477C2">
        <w:rPr>
          <w:sz w:val="24"/>
        </w:rPr>
        <w:t>, B., &amp; Hyatt, J. C. (2018).</w:t>
      </w:r>
      <w:proofErr w:type="gramEnd"/>
      <w:r w:rsidRPr="001477C2">
        <w:rPr>
          <w:sz w:val="24"/>
        </w:rPr>
        <w:t xml:space="preserve"> The Small Business Administration. In Introduction to Business. OpenStax </w:t>
      </w:r>
      <w:bookmarkStart w:id="0" w:name="_GoBack"/>
      <w:bookmarkEnd w:id="0"/>
      <w:r w:rsidRPr="001477C2">
        <w:rPr>
          <w:sz w:val="24"/>
        </w:rPr>
        <w:t>Introduction to Business. https://opentextbc.ca/businessopenstax/chapter/the-small-business-administration/</w:t>
      </w:r>
    </w:p>
    <w:sectPr w:rsidR="001477C2" w:rsidRPr="001477C2" w:rsidSect="001477C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6A1FB9" w14:textId="77777777" w:rsidR="00163C78" w:rsidRDefault="00163C78" w:rsidP="001477C2">
      <w:pPr>
        <w:spacing w:line="240" w:lineRule="auto"/>
      </w:pPr>
      <w:r>
        <w:separator/>
      </w:r>
    </w:p>
  </w:endnote>
  <w:endnote w:type="continuationSeparator" w:id="0">
    <w:p w14:paraId="0A40EE24" w14:textId="77777777" w:rsidR="00163C78" w:rsidRDefault="00163C78" w:rsidP="00147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F8B2C9" w14:textId="77777777" w:rsidR="00163C78" w:rsidRDefault="00163C78" w:rsidP="001477C2">
      <w:pPr>
        <w:spacing w:line="240" w:lineRule="auto"/>
      </w:pPr>
      <w:r>
        <w:separator/>
      </w:r>
    </w:p>
  </w:footnote>
  <w:footnote w:type="continuationSeparator" w:id="0">
    <w:p w14:paraId="4AF1BE7E" w14:textId="77777777" w:rsidR="00163C78" w:rsidRDefault="00163C78" w:rsidP="001477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85F23F8"/>
    <w:multiLevelType w:val="hybridMultilevel"/>
    <w:tmpl w:val="E95888A2"/>
    <w:lvl w:ilvl="0" w:tplc="75721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7C2"/>
    <w:rsid w:val="000005E5"/>
    <w:rsid w:val="001477C2"/>
    <w:rsid w:val="00163C78"/>
    <w:rsid w:val="00442B3C"/>
    <w:rsid w:val="00657994"/>
    <w:rsid w:val="00916030"/>
    <w:rsid w:val="00D87780"/>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4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C2"/>
    <w:pPr>
      <w:ind w:firstLine="720"/>
    </w:pPr>
    <w:rPr>
      <w:rFonts w:eastAsiaTheme="minorHAnsi"/>
      <w:bCs/>
      <w:sz w:val="22"/>
    </w:rPr>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val="0"/>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val="0"/>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val="0"/>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val="0"/>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val="0"/>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val="0"/>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val="0"/>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val="0"/>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line="240" w:lineRule="auto"/>
    </w:pPr>
    <w:rPr>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1477C2"/>
    <w:pPr>
      <w:ind w:left="720"/>
      <w:contextualSpacing/>
    </w:pPr>
  </w:style>
  <w:style w:type="paragraph" w:styleId="Header">
    <w:name w:val="header"/>
    <w:basedOn w:val="Normal"/>
    <w:link w:val="HeaderChar"/>
    <w:uiPriority w:val="99"/>
    <w:unhideWhenUsed/>
    <w:rsid w:val="001477C2"/>
    <w:pPr>
      <w:tabs>
        <w:tab w:val="center" w:pos="4680"/>
        <w:tab w:val="right" w:pos="9360"/>
      </w:tabs>
      <w:spacing w:line="240" w:lineRule="auto"/>
    </w:pPr>
  </w:style>
  <w:style w:type="character" w:customStyle="1" w:styleId="HeaderChar">
    <w:name w:val="Header Char"/>
    <w:basedOn w:val="DefaultParagraphFont"/>
    <w:link w:val="Header"/>
    <w:uiPriority w:val="99"/>
    <w:rsid w:val="001477C2"/>
    <w:rPr>
      <w:rFonts w:eastAsiaTheme="minorHAnsi"/>
      <w:bCs/>
      <w:sz w:val="22"/>
    </w:rPr>
  </w:style>
  <w:style w:type="paragraph" w:styleId="Footer">
    <w:name w:val="footer"/>
    <w:basedOn w:val="Normal"/>
    <w:link w:val="FooterChar"/>
    <w:uiPriority w:val="99"/>
    <w:unhideWhenUsed/>
    <w:rsid w:val="001477C2"/>
    <w:pPr>
      <w:tabs>
        <w:tab w:val="center" w:pos="4680"/>
        <w:tab w:val="right" w:pos="9360"/>
      </w:tabs>
      <w:spacing w:line="240" w:lineRule="auto"/>
    </w:pPr>
  </w:style>
  <w:style w:type="character" w:customStyle="1" w:styleId="FooterChar">
    <w:name w:val="Footer Char"/>
    <w:basedOn w:val="DefaultParagraphFont"/>
    <w:link w:val="Footer"/>
    <w:uiPriority w:val="99"/>
    <w:rsid w:val="001477C2"/>
    <w:rPr>
      <w:rFonts w:eastAsiaTheme="minorHAnsi"/>
      <w:bCs/>
      <w:sz w:val="22"/>
    </w:rPr>
  </w:style>
  <w:style w:type="paragraph" w:styleId="Bibliography">
    <w:name w:val="Bibliography"/>
    <w:basedOn w:val="Normal"/>
    <w:next w:val="Normal"/>
    <w:uiPriority w:val="37"/>
    <w:semiHidden/>
    <w:unhideWhenUsed/>
    <w:rsid w:val="001477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C2"/>
    <w:pPr>
      <w:ind w:firstLine="720"/>
    </w:pPr>
    <w:rPr>
      <w:rFonts w:eastAsiaTheme="minorHAnsi"/>
      <w:bCs/>
      <w:sz w:val="22"/>
    </w:rPr>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val="0"/>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val="0"/>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val="0"/>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val="0"/>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val="0"/>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val="0"/>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val="0"/>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val="0"/>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line="240" w:lineRule="auto"/>
    </w:pPr>
    <w:rPr>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1477C2"/>
    <w:pPr>
      <w:ind w:left="720"/>
      <w:contextualSpacing/>
    </w:pPr>
  </w:style>
  <w:style w:type="paragraph" w:styleId="Header">
    <w:name w:val="header"/>
    <w:basedOn w:val="Normal"/>
    <w:link w:val="HeaderChar"/>
    <w:uiPriority w:val="99"/>
    <w:unhideWhenUsed/>
    <w:rsid w:val="001477C2"/>
    <w:pPr>
      <w:tabs>
        <w:tab w:val="center" w:pos="4680"/>
        <w:tab w:val="right" w:pos="9360"/>
      </w:tabs>
      <w:spacing w:line="240" w:lineRule="auto"/>
    </w:pPr>
  </w:style>
  <w:style w:type="character" w:customStyle="1" w:styleId="HeaderChar">
    <w:name w:val="Header Char"/>
    <w:basedOn w:val="DefaultParagraphFont"/>
    <w:link w:val="Header"/>
    <w:uiPriority w:val="99"/>
    <w:rsid w:val="001477C2"/>
    <w:rPr>
      <w:rFonts w:eastAsiaTheme="minorHAnsi"/>
      <w:bCs/>
      <w:sz w:val="22"/>
    </w:rPr>
  </w:style>
  <w:style w:type="paragraph" w:styleId="Footer">
    <w:name w:val="footer"/>
    <w:basedOn w:val="Normal"/>
    <w:link w:val="FooterChar"/>
    <w:uiPriority w:val="99"/>
    <w:unhideWhenUsed/>
    <w:rsid w:val="001477C2"/>
    <w:pPr>
      <w:tabs>
        <w:tab w:val="center" w:pos="4680"/>
        <w:tab w:val="right" w:pos="9360"/>
      </w:tabs>
      <w:spacing w:line="240" w:lineRule="auto"/>
    </w:pPr>
  </w:style>
  <w:style w:type="character" w:customStyle="1" w:styleId="FooterChar">
    <w:name w:val="Footer Char"/>
    <w:basedOn w:val="DefaultParagraphFont"/>
    <w:link w:val="Footer"/>
    <w:uiPriority w:val="99"/>
    <w:rsid w:val="001477C2"/>
    <w:rPr>
      <w:rFonts w:eastAsiaTheme="minorHAnsi"/>
      <w:bCs/>
      <w:sz w:val="22"/>
    </w:rPr>
  </w:style>
  <w:style w:type="paragraph" w:styleId="Bibliography">
    <w:name w:val="Bibliography"/>
    <w:basedOn w:val="Normal"/>
    <w:next w:val="Normal"/>
    <w:uiPriority w:val="37"/>
    <w:semiHidden/>
    <w:unhideWhenUsed/>
    <w:rsid w:val="00147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610EE-2360-433C-B4AD-C1586E0DF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Classic double spaced (blank)</Template>
  <TotalTime>13</TotalTime>
  <Pages>3</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2</cp:revision>
  <dcterms:created xsi:type="dcterms:W3CDTF">2020-02-02T20:25:00Z</dcterms:created>
  <dcterms:modified xsi:type="dcterms:W3CDTF">2020-02-03T04:49:00Z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zotero-version="5.0.82"&gt;&lt;session id="ILvcWaJ6"/&gt;&lt;style id="http://www.zotero.org/styles/apa" locale="en-US" hasBibliography="1" bibliographyStyleHasBeenSet="0"/&gt;&lt;prefs&gt;&lt;pref name="fieldType" value="Field"/&gt;&lt;/prefs&gt;&lt;/data&gt;</vt:lpwstr>
  </property>
</Properties>
</file>